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1B4B97" w14:textId="77777777" w:rsidR="00AA6F4D" w:rsidRPr="00BB212B" w:rsidRDefault="00242463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LGA Constitution</w:t>
      </w:r>
    </w:p>
    <w:p w14:paraId="172FAB63" w14:textId="77777777" w:rsidR="003B5AA9" w:rsidRDefault="003B5AA9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1ACEAC0A" w14:textId="77777777" w:rsidR="00BB212B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  <w:r w:rsidR="004B0FD9">
        <w:rPr>
          <w:rFonts w:ascii="Arial" w:hAnsi="Arial" w:cs="Arial"/>
          <w:b/>
          <w:szCs w:val="22"/>
        </w:rPr>
        <w:t xml:space="preserve"> </w:t>
      </w:r>
    </w:p>
    <w:p w14:paraId="05AAC285" w14:textId="77777777"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02F5155A" w14:textId="77777777" w:rsidR="001172B6" w:rsidRPr="0021114E" w:rsidRDefault="00242463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</w:rPr>
        <w:t xml:space="preserve">For </w:t>
      </w:r>
      <w:r w:rsidR="00220AA0">
        <w:rPr>
          <w:rFonts w:ascii="Arial" w:hAnsi="Arial" w:cs="Arial"/>
          <w:szCs w:val="22"/>
        </w:rPr>
        <w:t>decision</w:t>
      </w:r>
      <w:r w:rsidR="004E2D6E">
        <w:rPr>
          <w:rFonts w:ascii="Arial" w:hAnsi="Arial" w:cs="Arial"/>
          <w:szCs w:val="22"/>
        </w:rPr>
        <w:t>.</w:t>
      </w:r>
    </w:p>
    <w:p w14:paraId="0F40D78B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4599ABAA" w14:textId="77777777" w:rsidR="000C3360" w:rsidRPr="0021114E" w:rsidRDefault="000C33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Summary</w:t>
      </w:r>
    </w:p>
    <w:p w14:paraId="335B8422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07B7C291" w14:textId="3E513888" w:rsidR="009E2A4B" w:rsidRDefault="003819B2" w:rsidP="00F62AFC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The LGA </w:t>
      </w:r>
      <w:r w:rsidR="00C85BB1">
        <w:rPr>
          <w:rFonts w:ascii="Arial" w:hAnsi="Arial" w:cs="Arial"/>
          <w:szCs w:val="22"/>
        </w:rPr>
        <w:t>Leadership Board</w:t>
      </w:r>
      <w:r>
        <w:rPr>
          <w:rFonts w:ascii="Arial" w:hAnsi="Arial" w:cs="Arial"/>
          <w:szCs w:val="22"/>
        </w:rPr>
        <w:t xml:space="preserve"> commends to the General Assembly a series of amendments to the LGA Constitution and political conventions highlighted on pages </w:t>
      </w:r>
      <w:r w:rsidR="00D21AE6">
        <w:rPr>
          <w:rFonts w:ascii="Arial" w:hAnsi="Arial" w:cs="Arial"/>
          <w:szCs w:val="22"/>
        </w:rPr>
        <w:t xml:space="preserve">2, </w:t>
      </w:r>
      <w:r w:rsidR="009E2A4B">
        <w:rPr>
          <w:rFonts w:ascii="Arial" w:hAnsi="Arial" w:cs="Arial"/>
        </w:rPr>
        <w:t xml:space="preserve">4, 6, 7, 9, 10, 11, </w:t>
      </w:r>
      <w:r w:rsidR="00232DB4">
        <w:rPr>
          <w:rFonts w:ascii="Arial" w:hAnsi="Arial" w:cs="Arial"/>
        </w:rPr>
        <w:t>15, 18, 19, 21, 25</w:t>
      </w:r>
      <w:r w:rsidR="009E2A4B">
        <w:rPr>
          <w:rFonts w:ascii="Arial" w:hAnsi="Arial" w:cs="Arial"/>
        </w:rPr>
        <w:t>,</w:t>
      </w:r>
      <w:r w:rsidR="00232DB4">
        <w:rPr>
          <w:rFonts w:ascii="Arial" w:hAnsi="Arial" w:cs="Arial"/>
        </w:rPr>
        <w:t xml:space="preserve"> 26, 29 and 31</w:t>
      </w:r>
      <w:r w:rsidR="009E2A4B">
        <w:rPr>
          <w:rFonts w:ascii="Arial" w:hAnsi="Arial" w:cs="Arial"/>
        </w:rPr>
        <w:t xml:space="preserve"> </w:t>
      </w:r>
      <w:r>
        <w:rPr>
          <w:rFonts w:ascii="Arial" w:hAnsi="Arial" w:cs="Arial"/>
          <w:szCs w:val="22"/>
        </w:rPr>
        <w:t>o</w:t>
      </w:r>
      <w:r w:rsidR="004E2D6E">
        <w:rPr>
          <w:rFonts w:ascii="Arial" w:hAnsi="Arial" w:cs="Arial"/>
          <w:szCs w:val="22"/>
        </w:rPr>
        <w:t>f the attached annotated copy (</w:t>
      </w:r>
      <w:r w:rsidR="004E2D6E" w:rsidRPr="004E2D6E">
        <w:rPr>
          <w:rFonts w:ascii="Arial" w:hAnsi="Arial" w:cs="Arial"/>
          <w:b/>
          <w:szCs w:val="22"/>
          <w:u w:val="single"/>
        </w:rPr>
        <w:t>A</w:t>
      </w:r>
      <w:r w:rsidRPr="004E2D6E">
        <w:rPr>
          <w:rFonts w:ascii="Arial" w:hAnsi="Arial" w:cs="Arial"/>
          <w:b/>
          <w:szCs w:val="22"/>
          <w:u w:val="single"/>
        </w:rPr>
        <w:t>ppendix A</w:t>
      </w:r>
      <w:r>
        <w:rPr>
          <w:rFonts w:ascii="Arial" w:hAnsi="Arial" w:cs="Arial"/>
          <w:szCs w:val="22"/>
        </w:rPr>
        <w:t>).</w:t>
      </w:r>
    </w:p>
    <w:p w14:paraId="2D2C048B" w14:textId="77777777" w:rsidR="00A40340" w:rsidRDefault="00A40340" w:rsidP="00A40340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EDC45A6" w14:textId="294CD327" w:rsidR="00AA6F4D" w:rsidRDefault="00242463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</w:t>
      </w:r>
      <w:r w:rsidR="003819B2">
        <w:rPr>
          <w:rFonts w:ascii="Arial" w:hAnsi="Arial" w:cs="Arial"/>
          <w:szCs w:val="22"/>
        </w:rPr>
        <w:t>e proposed</w:t>
      </w:r>
      <w:r>
        <w:rPr>
          <w:rFonts w:ascii="Arial" w:hAnsi="Arial" w:cs="Arial"/>
          <w:szCs w:val="22"/>
        </w:rPr>
        <w:t xml:space="preserve"> amendments </w:t>
      </w:r>
      <w:r w:rsidR="003819B2">
        <w:rPr>
          <w:rFonts w:ascii="Arial" w:hAnsi="Arial" w:cs="Arial"/>
          <w:szCs w:val="22"/>
        </w:rPr>
        <w:t>are</w:t>
      </w:r>
      <w:r w:rsidR="003B5AA9">
        <w:rPr>
          <w:rFonts w:ascii="Arial" w:hAnsi="Arial" w:cs="Arial"/>
          <w:szCs w:val="22"/>
        </w:rPr>
        <w:t xml:space="preserve"> </w:t>
      </w:r>
      <w:r w:rsidR="00A40340">
        <w:rPr>
          <w:rFonts w:ascii="Arial" w:hAnsi="Arial" w:cs="Arial"/>
          <w:szCs w:val="22"/>
        </w:rPr>
        <w:t xml:space="preserve">intended to update and </w:t>
      </w:r>
      <w:r w:rsidR="00A40340" w:rsidRPr="003E01D5">
        <w:rPr>
          <w:rFonts w:ascii="Arial" w:hAnsi="Arial" w:cs="Arial"/>
          <w:szCs w:val="22"/>
        </w:rPr>
        <w:t>provide clarification</w:t>
      </w:r>
      <w:r w:rsidR="00A40340">
        <w:rPr>
          <w:rFonts w:ascii="Arial" w:hAnsi="Arial" w:cs="Arial"/>
          <w:szCs w:val="22"/>
        </w:rPr>
        <w:t>.</w:t>
      </w:r>
    </w:p>
    <w:p w14:paraId="2368CB72" w14:textId="77777777" w:rsidR="00057CE8" w:rsidRPr="0021114E" w:rsidRDefault="00057CE8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 w14:paraId="0938200A" w14:textId="77777777">
        <w:tc>
          <w:tcPr>
            <w:tcW w:w="9157" w:type="dxa"/>
          </w:tcPr>
          <w:p w14:paraId="06519B9A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03CB057E" w14:textId="77777777"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1E9E5C23" w14:textId="77777777" w:rsidR="0021114E" w:rsidRPr="0021114E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3C416862" w14:textId="77777777" w:rsidR="000C3360" w:rsidRDefault="00220AA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That the General Assembly approves the amended Constitution (</w:t>
            </w:r>
            <w:r w:rsidR="004E2D6E" w:rsidRPr="004E2D6E">
              <w:rPr>
                <w:rFonts w:ascii="Arial" w:hAnsi="Arial" w:cs="Arial"/>
                <w:b/>
                <w:szCs w:val="22"/>
                <w:u w:val="single"/>
              </w:rPr>
              <w:t>A</w:t>
            </w:r>
            <w:r w:rsidRPr="004E2D6E">
              <w:rPr>
                <w:rFonts w:ascii="Arial" w:hAnsi="Arial" w:cs="Arial"/>
                <w:b/>
                <w:szCs w:val="22"/>
                <w:u w:val="single"/>
              </w:rPr>
              <w:t>ppendix A).</w:t>
            </w:r>
          </w:p>
          <w:p w14:paraId="344E3DE3" w14:textId="77777777" w:rsidR="00220AA0" w:rsidRPr="0021114E" w:rsidRDefault="00220AA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38A8EF7A" w14:textId="759FBFA4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Action</w:t>
            </w:r>
          </w:p>
          <w:p w14:paraId="43F7F622" w14:textId="77777777" w:rsidR="00A601EC" w:rsidRPr="0021114E" w:rsidRDefault="00A601EC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1AAA55E3" w14:textId="77777777" w:rsidR="00A601EC" w:rsidRPr="0021114E" w:rsidRDefault="00220AA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Subject to the decision of the General Assembly, the revised Constitution will be published on the LGA website and come into immediate effect</w:t>
            </w:r>
            <w:r w:rsidR="004E2D6E">
              <w:rPr>
                <w:rFonts w:ascii="Arial" w:hAnsi="Arial" w:cs="Arial"/>
                <w:szCs w:val="22"/>
              </w:rPr>
              <w:t>.</w:t>
            </w:r>
          </w:p>
          <w:p w14:paraId="13ADAFA6" w14:textId="77777777" w:rsidR="000A3935" w:rsidRPr="0021114E" w:rsidRDefault="000A3935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4931E3F8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1A036DBF" w14:textId="77777777" w:rsidR="000D2BDB" w:rsidRPr="0021114E" w:rsidRDefault="000D2BDB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10960B43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66"/>
        <w:gridCol w:w="6305"/>
      </w:tblGrid>
      <w:tr w:rsidR="00CC0245" w:rsidRPr="0021114E" w14:paraId="726DC3DF" w14:textId="77777777" w:rsidTr="008D332D">
        <w:tc>
          <w:tcPr>
            <w:tcW w:w="2802" w:type="dxa"/>
          </w:tcPr>
          <w:p w14:paraId="673AB8C4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</w:tcPr>
          <w:p w14:paraId="52CF3695" w14:textId="77777777" w:rsidR="00CC0245" w:rsidRPr="0021114E" w:rsidRDefault="00FF5627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Claire Holloway</w:t>
            </w:r>
          </w:p>
        </w:tc>
      </w:tr>
      <w:tr w:rsidR="00C9258A" w:rsidRPr="0021114E" w14:paraId="32E7E15D" w14:textId="77777777" w:rsidTr="008D332D">
        <w:tc>
          <w:tcPr>
            <w:tcW w:w="2802" w:type="dxa"/>
          </w:tcPr>
          <w:p w14:paraId="780048BB" w14:textId="77777777" w:rsidR="00C9258A" w:rsidRPr="0021114E" w:rsidRDefault="00C9258A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</w:tcPr>
          <w:p w14:paraId="3DF31E8D" w14:textId="1AC0FDB1" w:rsidR="00C9258A" w:rsidRPr="0021114E" w:rsidRDefault="00FF5627" w:rsidP="00DD4F94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Head of Corporate </w:t>
            </w:r>
            <w:r w:rsidR="00DD4F94">
              <w:rPr>
                <w:rFonts w:ascii="Arial" w:hAnsi="Arial" w:cs="Arial"/>
                <w:szCs w:val="22"/>
              </w:rPr>
              <w:t>Services</w:t>
            </w:r>
          </w:p>
        </w:tc>
      </w:tr>
      <w:tr w:rsidR="00CC0245" w:rsidRPr="0021114E" w14:paraId="49EA61B9" w14:textId="77777777" w:rsidTr="008D332D">
        <w:tc>
          <w:tcPr>
            <w:tcW w:w="2802" w:type="dxa"/>
          </w:tcPr>
          <w:p w14:paraId="04BD73F9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</w:tcPr>
          <w:p w14:paraId="7316B9FF" w14:textId="77777777" w:rsidR="00CC0245" w:rsidRPr="0021114E" w:rsidRDefault="00FF5627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020 7664 3156</w:t>
            </w:r>
          </w:p>
        </w:tc>
      </w:tr>
      <w:tr w:rsidR="00CC0245" w:rsidRPr="0021114E" w14:paraId="24F8036E" w14:textId="77777777" w:rsidTr="006137EA">
        <w:trPr>
          <w:trHeight w:val="507"/>
        </w:trPr>
        <w:tc>
          <w:tcPr>
            <w:tcW w:w="2802" w:type="dxa"/>
          </w:tcPr>
          <w:p w14:paraId="3FB3DA3D" w14:textId="77777777" w:rsidR="00CC0245" w:rsidRPr="0021114E" w:rsidRDefault="001224A4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</w:t>
            </w:r>
            <w:r w:rsidR="00CC0245" w:rsidRPr="0021114E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6378" w:type="dxa"/>
          </w:tcPr>
          <w:p w14:paraId="71C81C71" w14:textId="079F5849" w:rsidR="001A07F1" w:rsidRPr="00FF5627" w:rsidRDefault="00FF6941" w:rsidP="005F0364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11" w:history="1">
              <w:r w:rsidRPr="003E5F3E">
                <w:rPr>
                  <w:rStyle w:val="Hyperlink"/>
                  <w:rFonts w:ascii="Arial" w:hAnsi="Arial" w:cs="Arial"/>
                </w:rPr>
                <w:t>claire.holloway@local.gov.uk</w:t>
              </w:r>
            </w:hyperlink>
            <w:r>
              <w:rPr>
                <w:rFonts w:ascii="Arial" w:hAnsi="Arial" w:cs="Arial"/>
              </w:rPr>
              <w:t xml:space="preserve"> </w:t>
            </w:r>
            <w:bookmarkStart w:id="0" w:name="_GoBack"/>
            <w:bookmarkEnd w:id="0"/>
          </w:p>
        </w:tc>
      </w:tr>
    </w:tbl>
    <w:p w14:paraId="59A8477C" w14:textId="77777777" w:rsidR="0021114E" w:rsidRDefault="0021114E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7CB468D" w14:textId="77777777" w:rsidR="001E476B" w:rsidRDefault="001E476B">
      <w:pPr>
        <w:rPr>
          <w:rFonts w:ascii="Arial" w:hAnsi="Arial" w:cs="Arial"/>
          <w:szCs w:val="22"/>
        </w:rPr>
        <w:sectPr w:rsidR="001E476B" w:rsidSect="008772F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40" w:code="9"/>
          <w:pgMar w:top="1418" w:right="1418" w:bottom="851" w:left="1418" w:header="1134" w:footer="567" w:gutter="0"/>
          <w:cols w:space="720"/>
        </w:sectPr>
      </w:pPr>
    </w:p>
    <w:p w14:paraId="3C5E5548" w14:textId="77777777" w:rsidR="0021114E" w:rsidRDefault="0021114E">
      <w:pPr>
        <w:rPr>
          <w:rFonts w:ascii="Arial" w:hAnsi="Arial" w:cs="Arial"/>
          <w:szCs w:val="22"/>
        </w:rPr>
      </w:pPr>
    </w:p>
    <w:p w14:paraId="09FA7EA1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sectPr w:rsidR="00A601EC" w:rsidRPr="0021114E" w:rsidSect="001E476B">
      <w:headerReference w:type="default" r:id="rId18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522208" w14:textId="77777777" w:rsidR="009C18E4" w:rsidRDefault="009C18E4">
      <w:r>
        <w:separator/>
      </w:r>
    </w:p>
  </w:endnote>
  <w:endnote w:type="continuationSeparator" w:id="0">
    <w:p w14:paraId="64D35CDC" w14:textId="77777777" w:rsidR="009C18E4" w:rsidRDefault="009C1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Vrinda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0CA0C19-772B-4E89-A224-01A26349AF6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97C25F7F-07C2-47F9-969A-7EB9E6DD304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E7551BD-2752-4A31-AF51-7F0405574F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A4246" w14:textId="77777777" w:rsidR="0035393D" w:rsidRDefault="0035393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62B5AE" w14:textId="77777777" w:rsidR="003B5AA9" w:rsidRDefault="003B5AA9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EEB9F2" w14:textId="77777777" w:rsidR="0035393D" w:rsidRDefault="003539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D8A74D" w14:textId="77777777" w:rsidR="009C18E4" w:rsidRDefault="009C18E4">
      <w:r>
        <w:separator/>
      </w:r>
    </w:p>
  </w:footnote>
  <w:footnote w:type="continuationSeparator" w:id="0">
    <w:p w14:paraId="39CF6B59" w14:textId="77777777" w:rsidR="009C18E4" w:rsidRDefault="009C18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CB27A" w14:textId="77777777" w:rsidR="0035393D" w:rsidRDefault="0035393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670"/>
      <w:gridCol w:w="3401"/>
    </w:tblGrid>
    <w:tr w:rsidR="003B5AA9" w:rsidRPr="004F266E" w14:paraId="1DFBC93E" w14:textId="77777777" w:rsidTr="0035393D">
      <w:tc>
        <w:tcPr>
          <w:tcW w:w="5670" w:type="dxa"/>
          <w:vMerge w:val="restart"/>
          <w:shd w:val="clear" w:color="auto" w:fill="auto"/>
        </w:tcPr>
        <w:p w14:paraId="21A2C8C8" w14:textId="77777777" w:rsidR="003B5AA9" w:rsidRPr="00374227" w:rsidRDefault="003B5AA9" w:rsidP="003B5AA9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4375CC6F" wp14:editId="19309A7D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1" w:type="dxa"/>
          <w:shd w:val="clear" w:color="auto" w:fill="auto"/>
          <w:vAlign w:val="center"/>
        </w:tcPr>
        <w:p w14:paraId="7CFD56E7" w14:textId="0D82C266" w:rsidR="003B5AA9" w:rsidRPr="00374227" w:rsidRDefault="000263D3" w:rsidP="00FF5627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 xml:space="preserve">LGA </w:t>
          </w:r>
          <w:r w:rsidR="003819B2">
            <w:rPr>
              <w:rFonts w:ascii="Arial" w:hAnsi="Arial" w:cs="Arial"/>
              <w:b/>
              <w:szCs w:val="22"/>
            </w:rPr>
            <w:t>General Assembly</w:t>
          </w:r>
        </w:p>
      </w:tc>
    </w:tr>
    <w:tr w:rsidR="003B5AA9" w14:paraId="40C53700" w14:textId="77777777" w:rsidTr="0035393D">
      <w:trPr>
        <w:trHeight w:val="450"/>
      </w:trPr>
      <w:tc>
        <w:tcPr>
          <w:tcW w:w="5670" w:type="dxa"/>
          <w:vMerge/>
          <w:shd w:val="clear" w:color="auto" w:fill="auto"/>
        </w:tcPr>
        <w:p w14:paraId="5F640399" w14:textId="77777777" w:rsidR="003B5AA9" w:rsidRPr="00374227" w:rsidRDefault="003B5AA9" w:rsidP="003B5AA9">
          <w:pPr>
            <w:pStyle w:val="Header"/>
          </w:pPr>
        </w:p>
      </w:tc>
      <w:tc>
        <w:tcPr>
          <w:tcW w:w="3401" w:type="dxa"/>
          <w:shd w:val="clear" w:color="auto" w:fill="auto"/>
          <w:vAlign w:val="center"/>
        </w:tcPr>
        <w:p w14:paraId="1AEAE7A4" w14:textId="42BA9519" w:rsidR="003B5AA9" w:rsidRPr="00374227" w:rsidRDefault="00C85BB1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5</w:t>
          </w:r>
          <w:r w:rsidR="00220AA0">
            <w:rPr>
              <w:rFonts w:ascii="Arial" w:hAnsi="Arial" w:cs="Arial"/>
              <w:szCs w:val="22"/>
            </w:rPr>
            <w:t xml:space="preserve"> July</w:t>
          </w:r>
          <w:r>
            <w:rPr>
              <w:rFonts w:ascii="Arial" w:hAnsi="Arial" w:cs="Arial"/>
              <w:szCs w:val="22"/>
            </w:rPr>
            <w:t xml:space="preserve"> 2016</w:t>
          </w:r>
        </w:p>
      </w:tc>
    </w:tr>
    <w:tr w:rsidR="003B5AA9" w:rsidRPr="004F266E" w14:paraId="6C58D341" w14:textId="77777777" w:rsidTr="0035393D">
      <w:trPr>
        <w:trHeight w:val="708"/>
      </w:trPr>
      <w:tc>
        <w:tcPr>
          <w:tcW w:w="5670" w:type="dxa"/>
          <w:vMerge/>
          <w:shd w:val="clear" w:color="auto" w:fill="auto"/>
        </w:tcPr>
        <w:p w14:paraId="68DBCC38" w14:textId="77777777" w:rsidR="003B5AA9" w:rsidRPr="00374227" w:rsidRDefault="003B5AA9" w:rsidP="003B5AA9">
          <w:pPr>
            <w:pStyle w:val="Header"/>
          </w:pPr>
        </w:p>
      </w:tc>
      <w:tc>
        <w:tcPr>
          <w:tcW w:w="3401" w:type="dxa"/>
          <w:shd w:val="clear" w:color="auto" w:fill="auto"/>
          <w:vAlign w:val="center"/>
        </w:tcPr>
        <w:p w14:paraId="53367CA6" w14:textId="77777777" w:rsidR="003B5AA9" w:rsidRPr="00374227" w:rsidRDefault="003B5AA9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26AD547C" w14:textId="77777777" w:rsidR="003B5AA9" w:rsidRPr="0021114E" w:rsidRDefault="003B5AA9">
    <w:pPr>
      <w:pStyle w:val="Head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89E16" w14:textId="77777777" w:rsidR="003B5AA9" w:rsidRDefault="003B5AA9" w:rsidP="00E64FBC">
    <w:pPr>
      <w:pStyle w:val="Header"/>
      <w:rPr>
        <w:sz w:val="2"/>
      </w:rPr>
    </w:pPr>
  </w:p>
  <w:p w14:paraId="7885A441" w14:textId="77777777" w:rsidR="003B5AA9" w:rsidRDefault="003B5AA9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3B5AA9" w:rsidRPr="001D2C76" w14:paraId="640DCA9F" w14:textId="77777777" w:rsidTr="00084E44">
      <w:tc>
        <w:tcPr>
          <w:tcW w:w="6062" w:type="dxa"/>
          <w:vMerge w:val="restart"/>
        </w:tcPr>
        <w:p w14:paraId="39FB51F7" w14:textId="77777777" w:rsidR="003B5AA9" w:rsidRDefault="003B5AA9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78A37F4E" wp14:editId="3357C1A2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79845069" w14:textId="77777777" w:rsidR="003B5AA9" w:rsidRPr="001D2C76" w:rsidRDefault="003B5AA9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3B5AA9" w14:paraId="5F978CAD" w14:textId="77777777" w:rsidTr="00084E44">
      <w:trPr>
        <w:trHeight w:val="450"/>
      </w:trPr>
      <w:tc>
        <w:tcPr>
          <w:tcW w:w="6062" w:type="dxa"/>
          <w:vMerge/>
        </w:tcPr>
        <w:p w14:paraId="002326FC" w14:textId="77777777" w:rsidR="003B5AA9" w:rsidRDefault="003B5AA9" w:rsidP="00546D0D">
          <w:pPr>
            <w:pStyle w:val="Header"/>
          </w:pPr>
        </w:p>
      </w:tc>
      <w:tc>
        <w:tcPr>
          <w:tcW w:w="3225" w:type="dxa"/>
        </w:tcPr>
        <w:p w14:paraId="5F9B3044" w14:textId="77777777" w:rsidR="003B5AA9" w:rsidRDefault="003B5AA9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3B5AA9" w14:paraId="79750567" w14:textId="77777777" w:rsidTr="00084E44">
      <w:trPr>
        <w:trHeight w:val="450"/>
      </w:trPr>
      <w:tc>
        <w:tcPr>
          <w:tcW w:w="6062" w:type="dxa"/>
          <w:vMerge/>
        </w:tcPr>
        <w:p w14:paraId="53FCA742" w14:textId="77777777" w:rsidR="003B5AA9" w:rsidRDefault="003B5AA9" w:rsidP="00546D0D">
          <w:pPr>
            <w:pStyle w:val="Header"/>
          </w:pPr>
        </w:p>
      </w:tc>
      <w:tc>
        <w:tcPr>
          <w:tcW w:w="3225" w:type="dxa"/>
        </w:tcPr>
        <w:p w14:paraId="1EA963B9" w14:textId="77777777" w:rsidR="003B5AA9" w:rsidRDefault="003B5AA9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63637464" w14:textId="77777777" w:rsidR="003B5AA9" w:rsidRPr="00546D0D" w:rsidRDefault="003B5AA9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195D41E6" w14:textId="77777777" w:rsidR="003B5AA9" w:rsidRDefault="003B5AA9" w:rsidP="00E64FBC">
    <w:pPr>
      <w:pStyle w:val="Header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52"/>
      <w:gridCol w:w="3219"/>
    </w:tblGrid>
    <w:tr w:rsidR="003B5AA9" w:rsidRPr="004F266E" w14:paraId="168456C8" w14:textId="77777777" w:rsidTr="003B5AA9">
      <w:tc>
        <w:tcPr>
          <w:tcW w:w="5920" w:type="dxa"/>
          <w:vMerge w:val="restart"/>
          <w:shd w:val="clear" w:color="auto" w:fill="auto"/>
        </w:tcPr>
        <w:p w14:paraId="3D0FB4DB" w14:textId="77777777" w:rsidR="003B5AA9" w:rsidRPr="00374227" w:rsidRDefault="003B5AA9" w:rsidP="003B5AA9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48AC25B7" wp14:editId="0F2FAA5C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1E9A0A28" w14:textId="77777777" w:rsidR="003B5AA9" w:rsidRPr="00374227" w:rsidRDefault="003B5AA9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Name of Board or Panel (11pt)</w:t>
          </w:r>
        </w:p>
      </w:tc>
    </w:tr>
    <w:tr w:rsidR="003B5AA9" w14:paraId="7812074A" w14:textId="77777777" w:rsidTr="003B5AA9">
      <w:trPr>
        <w:trHeight w:val="450"/>
      </w:trPr>
      <w:tc>
        <w:tcPr>
          <w:tcW w:w="5920" w:type="dxa"/>
          <w:vMerge/>
          <w:shd w:val="clear" w:color="auto" w:fill="auto"/>
        </w:tcPr>
        <w:p w14:paraId="6E01FD9C" w14:textId="77777777" w:rsidR="003B5AA9" w:rsidRPr="00374227" w:rsidRDefault="003B5AA9" w:rsidP="003B5AA9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5D6B4A66" w14:textId="77777777" w:rsidR="003B5AA9" w:rsidRPr="00374227" w:rsidRDefault="003B5AA9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##</w:t>
          </w:r>
          <w:r w:rsidRPr="00374227">
            <w:rPr>
              <w:rFonts w:ascii="Arial" w:hAnsi="Arial" w:cs="Arial"/>
              <w:szCs w:val="22"/>
            </w:rPr>
            <w:t xml:space="preserve"> </w:t>
          </w:r>
          <w:r>
            <w:rPr>
              <w:rFonts w:ascii="Arial" w:hAnsi="Arial" w:cs="Arial"/>
              <w:szCs w:val="22"/>
            </w:rPr>
            <w:t>Month 20##</w:t>
          </w:r>
        </w:p>
      </w:tc>
    </w:tr>
    <w:tr w:rsidR="003B5AA9" w:rsidRPr="004F266E" w14:paraId="70A9024D" w14:textId="77777777" w:rsidTr="003B5AA9">
      <w:trPr>
        <w:trHeight w:val="708"/>
      </w:trPr>
      <w:tc>
        <w:tcPr>
          <w:tcW w:w="5920" w:type="dxa"/>
          <w:vMerge/>
          <w:shd w:val="clear" w:color="auto" w:fill="auto"/>
        </w:tcPr>
        <w:p w14:paraId="66AE92B9" w14:textId="77777777" w:rsidR="003B5AA9" w:rsidRPr="00374227" w:rsidRDefault="003B5AA9" w:rsidP="003B5AA9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523FB253" w14:textId="77777777" w:rsidR="003B5AA9" w:rsidRPr="00374227" w:rsidRDefault="003B5AA9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  <w:r w:rsidRPr="00374227">
            <w:rPr>
              <w:rFonts w:ascii="Arial" w:hAnsi="Arial" w:cs="Arial"/>
              <w:b/>
              <w:szCs w:val="22"/>
            </w:rPr>
            <w:t xml:space="preserve">Item </w:t>
          </w:r>
          <w:r>
            <w:rPr>
              <w:rFonts w:ascii="Arial" w:hAnsi="Arial" w:cs="Arial"/>
              <w:b/>
              <w:szCs w:val="22"/>
            </w:rPr>
            <w:t>#</w:t>
          </w:r>
        </w:p>
      </w:tc>
    </w:tr>
  </w:tbl>
  <w:p w14:paraId="1ECA303F" w14:textId="77777777" w:rsidR="003B5AA9" w:rsidRPr="0021114E" w:rsidRDefault="003B5AA9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2.25pt;height:75pt" o:bullet="t">
        <v:imagedata r:id="rId1" o:title=""/>
      </v:shape>
    </w:pict>
  </w:numPicBullet>
  <w:abstractNum w:abstractNumId="0" w15:restartNumberingAfterBreak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D3A22"/>
    <w:multiLevelType w:val="hybridMultilevel"/>
    <w:tmpl w:val="C83AE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" w15:restartNumberingAfterBreak="0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606F4D43"/>
    <w:multiLevelType w:val="hybridMultilevel"/>
    <w:tmpl w:val="9B1E3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9939C5"/>
    <w:multiLevelType w:val="hybridMultilevel"/>
    <w:tmpl w:val="DD1868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8" w15:restartNumberingAfterBreak="0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0" w15:restartNumberingAfterBreak="0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7"/>
  </w:num>
  <w:num w:numId="3">
    <w:abstractNumId w:val="19"/>
  </w:num>
  <w:num w:numId="4">
    <w:abstractNumId w:val="29"/>
  </w:num>
  <w:num w:numId="5">
    <w:abstractNumId w:val="18"/>
  </w:num>
  <w:num w:numId="6">
    <w:abstractNumId w:val="13"/>
  </w:num>
  <w:num w:numId="7">
    <w:abstractNumId w:val="24"/>
  </w:num>
  <w:num w:numId="8">
    <w:abstractNumId w:val="9"/>
  </w:num>
  <w:num w:numId="9">
    <w:abstractNumId w:val="5"/>
  </w:num>
  <w:num w:numId="10">
    <w:abstractNumId w:val="2"/>
  </w:num>
  <w:num w:numId="11">
    <w:abstractNumId w:val="10"/>
  </w:num>
  <w:num w:numId="12">
    <w:abstractNumId w:val="21"/>
  </w:num>
  <w:num w:numId="13">
    <w:abstractNumId w:val="12"/>
  </w:num>
  <w:num w:numId="14">
    <w:abstractNumId w:val="30"/>
  </w:num>
  <w:num w:numId="15">
    <w:abstractNumId w:val="17"/>
  </w:num>
  <w:num w:numId="16">
    <w:abstractNumId w:val="1"/>
  </w:num>
  <w:num w:numId="17">
    <w:abstractNumId w:val="28"/>
  </w:num>
  <w:num w:numId="18">
    <w:abstractNumId w:val="16"/>
  </w:num>
  <w:num w:numId="19">
    <w:abstractNumId w:val="8"/>
  </w:num>
  <w:num w:numId="20">
    <w:abstractNumId w:val="11"/>
  </w:num>
  <w:num w:numId="21">
    <w:abstractNumId w:val="23"/>
  </w:num>
  <w:num w:numId="22">
    <w:abstractNumId w:val="15"/>
  </w:num>
  <w:num w:numId="23">
    <w:abstractNumId w:val="25"/>
  </w:num>
  <w:num w:numId="24">
    <w:abstractNumId w:val="14"/>
  </w:num>
  <w:num w:numId="25">
    <w:abstractNumId w:val="6"/>
  </w:num>
  <w:num w:numId="26">
    <w:abstractNumId w:val="27"/>
  </w:num>
  <w:num w:numId="27">
    <w:abstractNumId w:val="0"/>
  </w:num>
  <w:num w:numId="28">
    <w:abstractNumId w:val="4"/>
  </w:num>
  <w:num w:numId="29">
    <w:abstractNumId w:val="20"/>
  </w:num>
  <w:num w:numId="30">
    <w:abstractNumId w:val="3"/>
  </w:num>
  <w:num w:numId="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E7"/>
    <w:rsid w:val="00000460"/>
    <w:rsid w:val="000109D3"/>
    <w:rsid w:val="00010A80"/>
    <w:rsid w:val="00011E01"/>
    <w:rsid w:val="000263D3"/>
    <w:rsid w:val="000367FF"/>
    <w:rsid w:val="0005285D"/>
    <w:rsid w:val="00057CE8"/>
    <w:rsid w:val="00061956"/>
    <w:rsid w:val="00081B2C"/>
    <w:rsid w:val="00084E44"/>
    <w:rsid w:val="000A3935"/>
    <w:rsid w:val="000A7FC2"/>
    <w:rsid w:val="000B09F5"/>
    <w:rsid w:val="000C3360"/>
    <w:rsid w:val="000D2BDB"/>
    <w:rsid w:val="000D702D"/>
    <w:rsid w:val="000E5E39"/>
    <w:rsid w:val="00100FC2"/>
    <w:rsid w:val="0010253D"/>
    <w:rsid w:val="001172B6"/>
    <w:rsid w:val="001224A4"/>
    <w:rsid w:val="00173D5A"/>
    <w:rsid w:val="0017617B"/>
    <w:rsid w:val="001A07F1"/>
    <w:rsid w:val="001A7A02"/>
    <w:rsid w:val="001D2C76"/>
    <w:rsid w:val="001D6703"/>
    <w:rsid w:val="001E476B"/>
    <w:rsid w:val="001E4CE7"/>
    <w:rsid w:val="0021114E"/>
    <w:rsid w:val="00220AA0"/>
    <w:rsid w:val="00223F45"/>
    <w:rsid w:val="00232DB4"/>
    <w:rsid w:val="002414C2"/>
    <w:rsid w:val="00242463"/>
    <w:rsid w:val="00254DF4"/>
    <w:rsid w:val="002A0C7D"/>
    <w:rsid w:val="002A0D9E"/>
    <w:rsid w:val="002D0658"/>
    <w:rsid w:val="002F15DD"/>
    <w:rsid w:val="00302667"/>
    <w:rsid w:val="00324E86"/>
    <w:rsid w:val="0035393D"/>
    <w:rsid w:val="00363ED4"/>
    <w:rsid w:val="00372DE6"/>
    <w:rsid w:val="003819B2"/>
    <w:rsid w:val="003978FB"/>
    <w:rsid w:val="003B5AA9"/>
    <w:rsid w:val="003C77A8"/>
    <w:rsid w:val="003E20D5"/>
    <w:rsid w:val="003E4825"/>
    <w:rsid w:val="003E4B3E"/>
    <w:rsid w:val="0041006B"/>
    <w:rsid w:val="0042168F"/>
    <w:rsid w:val="00435D57"/>
    <w:rsid w:val="004401AF"/>
    <w:rsid w:val="004435AF"/>
    <w:rsid w:val="00444C86"/>
    <w:rsid w:val="00481354"/>
    <w:rsid w:val="004B0FD9"/>
    <w:rsid w:val="004D36F3"/>
    <w:rsid w:val="004E2D6E"/>
    <w:rsid w:val="004F12FE"/>
    <w:rsid w:val="00546D0D"/>
    <w:rsid w:val="00575EED"/>
    <w:rsid w:val="005A4917"/>
    <w:rsid w:val="005B3508"/>
    <w:rsid w:val="005B6237"/>
    <w:rsid w:val="005E38A9"/>
    <w:rsid w:val="005F0364"/>
    <w:rsid w:val="005F3617"/>
    <w:rsid w:val="005F364F"/>
    <w:rsid w:val="00601A2D"/>
    <w:rsid w:val="006137EA"/>
    <w:rsid w:val="00616455"/>
    <w:rsid w:val="00617B72"/>
    <w:rsid w:val="00646A98"/>
    <w:rsid w:val="00650936"/>
    <w:rsid w:val="00654832"/>
    <w:rsid w:val="00656B52"/>
    <w:rsid w:val="006A0E31"/>
    <w:rsid w:val="006A5B68"/>
    <w:rsid w:val="006B4E36"/>
    <w:rsid w:val="006C33DB"/>
    <w:rsid w:val="006C6FAD"/>
    <w:rsid w:val="006D300A"/>
    <w:rsid w:val="006E639B"/>
    <w:rsid w:val="006F0CCB"/>
    <w:rsid w:val="00706D3A"/>
    <w:rsid w:val="007105D0"/>
    <w:rsid w:val="007670B0"/>
    <w:rsid w:val="007A063E"/>
    <w:rsid w:val="007B7A0E"/>
    <w:rsid w:val="007C1849"/>
    <w:rsid w:val="007C2BC2"/>
    <w:rsid w:val="007E2685"/>
    <w:rsid w:val="007F248F"/>
    <w:rsid w:val="007F24E8"/>
    <w:rsid w:val="00841710"/>
    <w:rsid w:val="00846BA8"/>
    <w:rsid w:val="00860C8D"/>
    <w:rsid w:val="0087174A"/>
    <w:rsid w:val="0087546A"/>
    <w:rsid w:val="008772F4"/>
    <w:rsid w:val="00893E53"/>
    <w:rsid w:val="008C3AFD"/>
    <w:rsid w:val="008D1B23"/>
    <w:rsid w:val="008D332D"/>
    <w:rsid w:val="008E5AE8"/>
    <w:rsid w:val="008F3A81"/>
    <w:rsid w:val="00914A91"/>
    <w:rsid w:val="0092710B"/>
    <w:rsid w:val="00931FA5"/>
    <w:rsid w:val="0094468C"/>
    <w:rsid w:val="00965B9C"/>
    <w:rsid w:val="00967F3E"/>
    <w:rsid w:val="00972CF4"/>
    <w:rsid w:val="00982B41"/>
    <w:rsid w:val="009B0968"/>
    <w:rsid w:val="009C18E4"/>
    <w:rsid w:val="009C64BE"/>
    <w:rsid w:val="009C7622"/>
    <w:rsid w:val="009C799F"/>
    <w:rsid w:val="009C7B18"/>
    <w:rsid w:val="009D5D4A"/>
    <w:rsid w:val="009D6157"/>
    <w:rsid w:val="009E17B8"/>
    <w:rsid w:val="009E2A4B"/>
    <w:rsid w:val="009E64CF"/>
    <w:rsid w:val="00A05560"/>
    <w:rsid w:val="00A05A24"/>
    <w:rsid w:val="00A40340"/>
    <w:rsid w:val="00A41125"/>
    <w:rsid w:val="00A601EC"/>
    <w:rsid w:val="00A67E0E"/>
    <w:rsid w:val="00A71CD2"/>
    <w:rsid w:val="00A742E9"/>
    <w:rsid w:val="00A7644D"/>
    <w:rsid w:val="00A9189F"/>
    <w:rsid w:val="00A92B3B"/>
    <w:rsid w:val="00AA5C07"/>
    <w:rsid w:val="00AA6F4D"/>
    <w:rsid w:val="00B0159A"/>
    <w:rsid w:val="00B162A5"/>
    <w:rsid w:val="00B212EC"/>
    <w:rsid w:val="00B51B1C"/>
    <w:rsid w:val="00B5364D"/>
    <w:rsid w:val="00B63F0D"/>
    <w:rsid w:val="00B668B0"/>
    <w:rsid w:val="00B67071"/>
    <w:rsid w:val="00B7585E"/>
    <w:rsid w:val="00BB212B"/>
    <w:rsid w:val="00BC3B14"/>
    <w:rsid w:val="00BC3B9F"/>
    <w:rsid w:val="00BD4D88"/>
    <w:rsid w:val="00BE1A18"/>
    <w:rsid w:val="00BF4F9E"/>
    <w:rsid w:val="00C21FC8"/>
    <w:rsid w:val="00C342FB"/>
    <w:rsid w:val="00C36EBD"/>
    <w:rsid w:val="00C56860"/>
    <w:rsid w:val="00C56D09"/>
    <w:rsid w:val="00C63BF4"/>
    <w:rsid w:val="00C72523"/>
    <w:rsid w:val="00C82C83"/>
    <w:rsid w:val="00C85BB1"/>
    <w:rsid w:val="00C9258A"/>
    <w:rsid w:val="00CA1498"/>
    <w:rsid w:val="00CC0245"/>
    <w:rsid w:val="00CE2310"/>
    <w:rsid w:val="00D1779A"/>
    <w:rsid w:val="00D21AE6"/>
    <w:rsid w:val="00D620BE"/>
    <w:rsid w:val="00D66905"/>
    <w:rsid w:val="00D77253"/>
    <w:rsid w:val="00D84788"/>
    <w:rsid w:val="00D903DC"/>
    <w:rsid w:val="00DA0183"/>
    <w:rsid w:val="00DD4F94"/>
    <w:rsid w:val="00DD7640"/>
    <w:rsid w:val="00DF11AC"/>
    <w:rsid w:val="00E11424"/>
    <w:rsid w:val="00E27467"/>
    <w:rsid w:val="00E4011A"/>
    <w:rsid w:val="00E52D8B"/>
    <w:rsid w:val="00E64FBC"/>
    <w:rsid w:val="00E650C7"/>
    <w:rsid w:val="00E7710E"/>
    <w:rsid w:val="00E83EB8"/>
    <w:rsid w:val="00E84B8B"/>
    <w:rsid w:val="00EB1237"/>
    <w:rsid w:val="00F23B3B"/>
    <w:rsid w:val="00F6257D"/>
    <w:rsid w:val="00F62AFC"/>
    <w:rsid w:val="00F6671D"/>
    <w:rsid w:val="00F66928"/>
    <w:rsid w:val="00F74F32"/>
    <w:rsid w:val="00F77051"/>
    <w:rsid w:val="00F866E4"/>
    <w:rsid w:val="00F957BE"/>
    <w:rsid w:val="00F95A3A"/>
    <w:rsid w:val="00FB295D"/>
    <w:rsid w:val="00FC7FAC"/>
    <w:rsid w:val="00FE181A"/>
    <w:rsid w:val="00FF5627"/>
    <w:rsid w:val="00FF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73B772C"/>
  <w15:docId w15:val="{10EF2563-13F2-44B6-8D04-8B3443875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laire.holloway@local.gov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xcel" ma:contentTypeID="0x010100E36CFF635486D14D86451630E8C3A6A7007911767DED749649A4DC2E7304412CC6" ma:contentTypeVersion="5" ma:contentTypeDescription="" ma:contentTypeScope="" ma:versionID="d5b366bb4e2b3eb7898e4661e45f7d7a">
  <xsd:schema xmlns:xsd="http://www.w3.org/2001/XMLSchema" xmlns:xs="http://www.w3.org/2001/XMLSchema" xmlns:p="http://schemas.microsoft.com/office/2006/metadata/properties" xmlns:ns2="1c8a0e75-f4bc-4eb4-8ed0-578eaea9e1ca" xmlns:ns3="c8febe6a-14d9-43ab-83c3-c48f478fa47c" targetNamespace="http://schemas.microsoft.com/office/2006/metadata/properties" ma:root="true" ma:fieldsID="06d089604684628695c2748c515b300d" ns2:_="" ns3:_="">
    <xsd:import namespace="1c8a0e75-f4bc-4eb4-8ed0-578eaea9e1ca"/>
    <xsd:import namespace="c8febe6a-14d9-43ab-83c3-c48f478fa47c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2:TaxCatchAllLabel" minOccurs="0"/>
                <xsd:element ref="ns3:Meeting_x0020_date" minOccurs="0"/>
                <xsd:element ref="ns3:Work_x0020_Area" minOccurs="0"/>
                <xsd:element ref="ns3:Keyword_x002f_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 ma:readOnly="fals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eeting Cycle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f5a57605-5208-42d8-96dd-63dc42501190}" ma:internalName="TaxCatchAllLabel" ma:readOnly="true" ma:showField="CatchAllDataLabel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ebe6a-14d9-43ab-83c3-c48f478fa47c" elementFormDefault="qualified">
    <xsd:import namespace="http://schemas.microsoft.com/office/2006/documentManagement/types"/>
    <xsd:import namespace="http://schemas.microsoft.com/office/infopath/2007/PartnerControls"/>
    <xsd:element name="Meeting_x0020_date" ma:index="11" nillable="true" ma:displayName="Meeting date" ma:format="DateOnly" ma:internalName="Meeting_x0020_date">
      <xsd:simpleType>
        <xsd:restriction base="dms:DateTime"/>
      </xsd:simpleType>
    </xsd:element>
    <xsd:element name="Work_x0020_Area" ma:index="12" nillable="true" ma:displayName="Work Area" ma:format="Dropdown" ma:internalName="Work_x0020_Area">
      <xsd:simpleType>
        <xsd:restriction base="dms:Choice">
          <xsd:enumeration value="Asylum and Migration"/>
          <xsd:enumeration value="Audit"/>
          <xsd:enumeration value="Children and Young People"/>
          <xsd:enumeration value="City Regions"/>
          <xsd:enumeration value="Commercial Advisory Board"/>
          <xsd:enumeration value="Community Wellbeing"/>
          <xsd:enumeration value="Culture, Tourism and Sport"/>
          <xsd:enumeration value="Environment, Economy, Housing and Transport"/>
          <xsd:enumeration value="Fire Commission"/>
          <xsd:enumeration value="Fire Services Management Committee"/>
          <xsd:enumeration value="General Assembly"/>
          <xsd:enumeration value="IDeA"/>
          <xsd:enumeration value="Improvement and Innovation"/>
          <xsd:enumeration value="Key Cities"/>
          <xsd:enumeration value="LGA Executive"/>
          <xsd:enumeration value="LGA Leadership Board"/>
          <xsd:enumeration value="LGA Properties"/>
          <xsd:enumeration value="LGMB"/>
          <xsd:enumeration value="People and Places"/>
          <xsd:enumeration value="Resources"/>
          <xsd:enumeration value="Safer and Stronger Communities"/>
          <xsd:enumeration value="Share Chief Executive's"/>
          <xsd:enumeration value="Strategic Aviation"/>
          <xsd:enumeration value="Other"/>
        </xsd:restriction>
      </xsd:simpleType>
    </xsd:element>
    <xsd:element name="Keyword_x002f_Tag" ma:index="13" nillable="true" ma:displayName="Keyword/Tag" ma:format="Dropdown" ma:internalName="Keyword_x002f_Tag">
      <xsd:simpleType>
        <xsd:restriction base="dms:Choice">
          <xsd:enumeration value="Allowance"/>
          <xsd:enumeration value="Board"/>
          <xsd:enumeration value="Bulletin"/>
          <xsd:enumeration value="Briefing"/>
          <xsd:enumeration value="Chair's Report"/>
          <xsd:enumeration value="Chief Executive's Report"/>
          <xsd:enumeration value="Commission"/>
          <xsd:enumeration value="Company Board"/>
          <xsd:enumeration value="Expenses"/>
          <xsd:enumeration value="Forum"/>
          <xsd:enumeration value="Group"/>
          <xsd:enumeration value="Lead Members' Meeting"/>
          <xsd:enumeration value="Meeting Dates"/>
          <xsd:enumeration value="Minutes"/>
          <xsd:enumeration value="Outside Bodies"/>
          <xsd:enumeration value="Panel"/>
          <xsd:enumeration value="Political Balances"/>
          <xsd:enumeration value="Report"/>
          <xsd:enumeration value="Special Interest Group"/>
          <xsd:enumeration value="Task and Finish Group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_x002f_Tag xmlns="c8febe6a-14d9-43ab-83c3-c48f478fa47c" xsi:nil="true"/>
    <Document_x0020_Type xmlns="1c8a0e75-f4bc-4eb4-8ed0-578eaea9e1ca" xsi:nil="true"/>
    <Meeting_x0020_date xmlns="c8febe6a-14d9-43ab-83c3-c48f478fa47c" xsi:nil="true"/>
    <TaxCatchAll xmlns="1c8a0e75-f4bc-4eb4-8ed0-578eaea9e1ca"/>
    <Work_x0020_Area xmlns="c8febe6a-14d9-43ab-83c3-c48f478fa47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FF72B-E1D4-4C0C-98D5-8C1EBAD455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c8febe6a-14d9-43ab-83c3-c48f478fa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A9ADDF-FB9B-40EF-BCC5-18875901F4B0}">
  <ds:schemaRefs>
    <ds:schemaRef ds:uri="http://www.w3.org/XML/1998/namespace"/>
    <ds:schemaRef ds:uri="1c8a0e75-f4bc-4eb4-8ed0-578eaea9e1ca"/>
    <ds:schemaRef ds:uri="c8febe6a-14d9-43ab-83c3-c48f478fa47c"/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C35E11-4B74-4A50-9B90-09DDCFD50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15392EA4.dotm</Template>
  <TotalTime>2</TotalTime>
  <Pages>1</Pages>
  <Words>113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Item 7 - LGA Constitution-report to General Assembly 14-07-08</vt:lpstr>
    </vt:vector>
  </TitlesOfParts>
  <Company>Local Government Association</Company>
  <LinksUpToDate>false</LinksUpToDate>
  <CharactersWithSpaces>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Item 7 - LGA Constitution-report to General Assembly 14-07-08</dc:title>
  <dc:creator>ian.leete</dc:creator>
  <cp:keywords>Council meetings;Government, politics and public administration; Local government; Decision making; Council meetings;</cp:keywords>
  <cp:lastModifiedBy>Frances Marshall</cp:lastModifiedBy>
  <cp:revision>4</cp:revision>
  <cp:lastPrinted>2010-08-12T11:06:00Z</cp:lastPrinted>
  <dcterms:created xsi:type="dcterms:W3CDTF">2016-06-15T13:25:00Z</dcterms:created>
  <dcterms:modified xsi:type="dcterms:W3CDTF">2016-06-17T09:08:00Z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Agenda item</vt:lpwstr>
  </property>
  <property fmtid="{D5CDD505-2E9C-101B-9397-08002B2CF9AE}" pid="3" name="DC.identifier">
    <vt:lpwstr>LGA</vt:lpwstr>
  </property>
  <property fmtid="{D5CDD505-2E9C-101B-9397-08002B2CF9AE}" pid="4" name="DC.Author">
    <vt:lpwstr>PO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Changes to LGA Constitution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>Constitution, General Assembly</vt:lpwstr>
  </property>
  <property fmtid="{D5CDD505-2E9C-101B-9397-08002B2CF9AE}" pid="11" name="Date">
    <vt:lpwstr>2010-07-19T00:00:00Z</vt:lpwstr>
  </property>
  <property fmtid="{D5CDD505-2E9C-101B-9397-08002B2CF9AE}" pid="12" name="Status">
    <vt:lpwstr>[None]</vt:lpwstr>
  </property>
  <property fmtid="{D5CDD505-2E9C-101B-9397-08002B2CF9AE}" pid="13" name="Work area">
    <vt:lpwstr/>
  </property>
  <property fmtid="{D5CDD505-2E9C-101B-9397-08002B2CF9AE}" pid="14" name="Move to Archive">
    <vt:lpwstr>Current</vt:lpwstr>
  </property>
  <property fmtid="{D5CDD505-2E9C-101B-9397-08002B2CF9AE}" pid="15" name="ContentTypeId">
    <vt:lpwstr>0x010100E36CFF635486D14D86451630E8C3A6A7007911767DED749649A4DC2E7304412CC6</vt:lpwstr>
  </property>
  <property fmtid="{D5CDD505-2E9C-101B-9397-08002B2CF9AE}" pid="16" name="Title">
    <vt:lpwstr>Item 7 - LGA Constitution-report to General Assembly 14-07-08</vt:lpwstr>
  </property>
  <property fmtid="{D5CDD505-2E9C-101B-9397-08002B2CF9AE}" pid="17" name="Keywords">
    <vt:lpwstr>Council meetings;Government, politics and public administration; Local government; Decision making; Council meetings;</vt:lpwstr>
  </property>
  <property fmtid="{D5CDD505-2E9C-101B-9397-08002B2CF9AE}" pid="18" name="Author">
    <vt:lpwstr>Your council</vt:lpwstr>
  </property>
</Properties>
</file>